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60148" w14:textId="77777777"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155C0498" w14:textId="77777777" w:rsidR="00F90453" w:rsidRDefault="009C3FDC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2835"/>
      </w:tblGrid>
      <w:tr w:rsidR="007548B0" w14:paraId="063C8251" w14:textId="77777777" w:rsidTr="00B53C37">
        <w:trPr>
          <w:trHeight w:val="3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629021B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72D7" w14:textId="77777777" w:rsidR="00222867" w:rsidRPr="00B53C37" w:rsidRDefault="00B53C37" w:rsidP="00B53C37">
            <w:pPr>
              <w:rPr>
                <w:b/>
                <w:bCs/>
                <w:rtl/>
              </w:rPr>
            </w:pPr>
            <w:r w:rsidRPr="00B53C37">
              <w:rPr>
                <w:rFonts w:hint="cs"/>
                <w:b/>
                <w:bCs/>
                <w:rtl/>
              </w:rPr>
              <w:t>משרד הבריאות</w:t>
            </w:r>
          </w:p>
        </w:tc>
      </w:tr>
      <w:tr w:rsidR="007548B0" w14:paraId="4EFD5890" w14:textId="77777777" w:rsidTr="00B53C37">
        <w:trPr>
          <w:trHeight w:val="3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A601998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B097" w14:textId="77777777" w:rsidR="00222867" w:rsidRPr="00D635C4" w:rsidRDefault="007C4A53" w:rsidP="00B53C37">
            <w:pPr>
              <w:rPr>
                <w:rtl/>
              </w:rPr>
            </w:pPr>
            <w:r>
              <w:rPr>
                <w:rFonts w:hint="cs"/>
                <w:rtl/>
              </w:rPr>
              <w:t>אגף מערכות מידע ומחשוב</w:t>
            </w:r>
          </w:p>
        </w:tc>
      </w:tr>
      <w:tr w:rsidR="007548B0" w14:paraId="070D9003" w14:textId="77777777" w:rsidTr="00B53C37">
        <w:trPr>
          <w:trHeight w:val="3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83B5FA1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A317" w14:textId="78EE2B4B" w:rsidR="00222867" w:rsidRDefault="00040FE9" w:rsidP="000743E9">
            <w:r>
              <w:rPr>
                <w:rFonts w:hint="cs"/>
                <w:rtl/>
              </w:rPr>
              <w:t>‏</w:t>
            </w:r>
            <w:r w:rsidR="00BB4347">
              <w:rPr>
                <w:rFonts w:hint="cs"/>
                <w:rtl/>
              </w:rPr>
              <w:t>30/10/2025</w:t>
            </w:r>
          </w:p>
        </w:tc>
      </w:tr>
    </w:tbl>
    <w:p w14:paraId="2E5A70B9" w14:textId="77777777" w:rsidR="00332AFB" w:rsidRDefault="009C3FDC" w:rsidP="00222867">
      <w:pPr>
        <w:rPr>
          <w:rtl/>
        </w:rPr>
      </w:pPr>
    </w:p>
    <w:p w14:paraId="5EA3346F" w14:textId="77777777" w:rsidR="00222867" w:rsidRDefault="009C3FDC" w:rsidP="00222867">
      <w:pPr>
        <w:rPr>
          <w:rtl/>
        </w:rPr>
      </w:pPr>
    </w:p>
    <w:p w14:paraId="361F6E40" w14:textId="77777777" w:rsidR="00222867" w:rsidRDefault="009C3FDC" w:rsidP="00222867">
      <w:pPr>
        <w:rPr>
          <w:rtl/>
        </w:rPr>
      </w:pPr>
    </w:p>
    <w:p w14:paraId="6ED5649D" w14:textId="77777777" w:rsidR="00222867" w:rsidRDefault="009C3FDC" w:rsidP="00222867">
      <w:pPr>
        <w:rPr>
          <w:rtl/>
        </w:rPr>
      </w:pPr>
    </w:p>
    <w:p w14:paraId="0B81D34C" w14:textId="77777777" w:rsidR="00222867" w:rsidRDefault="009C3FDC" w:rsidP="00222867">
      <w:pPr>
        <w:rPr>
          <w:rtl/>
        </w:rPr>
      </w:pPr>
    </w:p>
    <w:p w14:paraId="0E93D29E" w14:textId="77777777" w:rsidR="00222867" w:rsidRDefault="009C3FDC" w:rsidP="00222867">
      <w:pPr>
        <w:rPr>
          <w:rtl/>
        </w:rPr>
      </w:pPr>
    </w:p>
    <w:p w14:paraId="5803C03A" w14:textId="2BFCAE8F" w:rsidR="00222867" w:rsidRDefault="009B6B29" w:rsidP="00352CB6">
      <w:pPr>
        <w:jc w:val="center"/>
        <w:rPr>
          <w:rFonts w:ascii="Arial" w:hAnsi="Arial"/>
          <w:bCs/>
          <w:sz w:val="22"/>
          <w:szCs w:val="22"/>
          <w:u w:val="single"/>
          <w:rtl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  <w:r w:rsidR="00643A6D">
        <w:rPr>
          <w:rFonts w:ascii="Arial" w:hAnsi="Arial" w:hint="cs"/>
          <w:bCs/>
          <w:sz w:val="22"/>
          <w:szCs w:val="22"/>
          <w:u w:val="single"/>
          <w:rtl/>
        </w:rPr>
        <w:t xml:space="preserve"> - </w:t>
      </w:r>
      <w:r w:rsidR="00352CB6">
        <w:rPr>
          <w:rFonts w:ascii="Arial" w:hAnsi="Arial" w:hint="cs"/>
          <w:sz w:val="22"/>
          <w:szCs w:val="22"/>
        </w:rPr>
        <w:t>ABP C</w:t>
      </w:r>
      <w:r w:rsidR="00352CB6">
        <w:rPr>
          <w:rFonts w:ascii="Arial" w:hAnsi="Arial"/>
          <w:sz w:val="22"/>
          <w:szCs w:val="22"/>
        </w:rPr>
        <w:t>onsult</w:t>
      </w:r>
      <w:r w:rsidR="00C27542">
        <w:rPr>
          <w:rFonts w:ascii="Arial" w:hAnsi="Arial"/>
          <w:sz w:val="22"/>
          <w:szCs w:val="22"/>
        </w:rPr>
        <w:t>a</w:t>
      </w:r>
      <w:r w:rsidR="00352CB6">
        <w:rPr>
          <w:rFonts w:ascii="Arial" w:hAnsi="Arial"/>
          <w:sz w:val="22"/>
          <w:szCs w:val="22"/>
        </w:rPr>
        <w:t>ncy</w:t>
      </w:r>
    </w:p>
    <w:p w14:paraId="22F26031" w14:textId="77777777" w:rsidR="00222867" w:rsidRDefault="009C3FDC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4760F996" w14:textId="77777777" w:rsidR="00222867" w:rsidRPr="00AF57E9" w:rsidRDefault="009B6B29" w:rsidP="00675430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675430">
        <w:rPr>
          <w:rFonts w:ascii="Wingdings" w:eastAsia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eastAsia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14:paraId="6E53DBC3" w14:textId="77777777" w:rsidR="00222867" w:rsidRPr="00AF57E9" w:rsidRDefault="009C3FDC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285622B8" w14:textId="77777777" w:rsidTr="00E630D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222B3BD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6401F5" w14:paraId="20B0678C" w14:textId="77777777" w:rsidTr="008653E4">
        <w:trPr>
          <w:trHeight w:val="452"/>
        </w:trPr>
        <w:tc>
          <w:tcPr>
            <w:tcW w:w="9019" w:type="dxa"/>
            <w:tcBorders>
              <w:bottom w:val="single" w:sz="4" w:space="0" w:color="auto"/>
            </w:tcBorders>
          </w:tcPr>
          <w:p w14:paraId="501AAAFE" w14:textId="31913DEC" w:rsidR="00EC4051" w:rsidRDefault="0009201B" w:rsidP="007E6DCC">
            <w:pPr>
              <w:spacing w:line="360" w:lineRule="auto"/>
              <w:rPr>
                <w:rFonts w:ascii="Arial" w:hAnsi="Arial"/>
                <w:sz w:val="22"/>
                <w:szCs w:val="22"/>
                <w:rtl/>
              </w:rPr>
            </w:pPr>
            <w:r>
              <w:rPr>
                <w:rFonts w:ascii="Arial" w:hAnsi="Arial" w:hint="cs"/>
                <w:sz w:val="22"/>
                <w:szCs w:val="22"/>
                <w:rtl/>
              </w:rPr>
              <w:t>המוצר</w:t>
            </w:r>
            <w:r w:rsidR="00D04CF6">
              <w:rPr>
                <w:rFonts w:ascii="Arial" w:hAnsi="Arial" w:hint="cs"/>
                <w:sz w:val="22"/>
                <w:szCs w:val="22"/>
                <w:rtl/>
              </w:rPr>
              <w:t xml:space="preserve"> </w:t>
            </w:r>
            <w:r w:rsidR="000743E9">
              <w:rPr>
                <w:rFonts w:ascii="Arial" w:hAnsi="Arial"/>
                <w:sz w:val="22"/>
                <w:szCs w:val="22"/>
              </w:rPr>
              <w:t>IBM ODM</w:t>
            </w:r>
            <w:r w:rsidR="00D04CF6">
              <w:rPr>
                <w:rFonts w:ascii="Arial" w:hAnsi="Arial"/>
                <w:sz w:val="22"/>
                <w:szCs w:val="22"/>
              </w:rPr>
              <w:t xml:space="preserve"> </w:t>
            </w:r>
            <w:r w:rsidR="000743E9">
              <w:rPr>
                <w:rFonts w:ascii="Arial" w:hAnsi="Arial" w:hint="cs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hint="cs"/>
                <w:sz w:val="22"/>
                <w:szCs w:val="22"/>
                <w:rtl/>
              </w:rPr>
              <w:t xml:space="preserve">נרכש </w:t>
            </w:r>
            <w:r w:rsidR="007562C7">
              <w:rPr>
                <w:rFonts w:ascii="Arial" w:hAnsi="Arial" w:hint="cs"/>
                <w:sz w:val="22"/>
                <w:szCs w:val="22"/>
                <w:rtl/>
              </w:rPr>
              <w:t xml:space="preserve">על ידי משרד הבריאות </w:t>
            </w:r>
            <w:r>
              <w:rPr>
                <w:rFonts w:ascii="Arial" w:hAnsi="Arial" w:hint="cs"/>
                <w:sz w:val="22"/>
                <w:szCs w:val="22"/>
                <w:rtl/>
              </w:rPr>
              <w:t xml:space="preserve">לאחר ביצוע </w:t>
            </w:r>
            <w:r>
              <w:rPr>
                <w:rFonts w:ascii="Arial" w:hAnsi="Arial" w:hint="cs"/>
                <w:sz w:val="22"/>
                <w:szCs w:val="22"/>
              </w:rPr>
              <w:t>PO</w:t>
            </w:r>
            <w:r>
              <w:rPr>
                <w:rFonts w:ascii="Arial" w:hAnsi="Arial"/>
                <w:sz w:val="22"/>
                <w:szCs w:val="22"/>
              </w:rPr>
              <w:t xml:space="preserve">C </w:t>
            </w:r>
            <w:r w:rsidR="004E6B4D">
              <w:rPr>
                <w:rFonts w:ascii="Arial" w:hAnsi="Arial" w:hint="cs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hint="cs"/>
                <w:sz w:val="22"/>
                <w:szCs w:val="22"/>
                <w:rtl/>
              </w:rPr>
              <w:t xml:space="preserve">מדוקדק ונמצא מתאים ביותר לצרכי המשרד. </w:t>
            </w:r>
            <w:r w:rsidR="003A6128">
              <w:rPr>
                <w:rFonts w:ascii="Arial" w:hAnsi="Arial" w:hint="cs"/>
                <w:sz w:val="22"/>
                <w:szCs w:val="22"/>
                <w:rtl/>
              </w:rPr>
              <w:t xml:space="preserve">מדובר בשרת </w:t>
            </w:r>
            <w:r w:rsidR="00D04CF6">
              <w:rPr>
                <w:rFonts w:ascii="Arial" w:hAnsi="Arial" w:hint="cs"/>
                <w:sz w:val="22"/>
                <w:szCs w:val="22"/>
                <w:rtl/>
              </w:rPr>
              <w:t xml:space="preserve">מנוע חוקה  </w:t>
            </w:r>
            <w:r w:rsidR="00D04CF6">
              <w:t xml:space="preserve"> </w:t>
            </w:r>
            <w:r w:rsidR="00D04CF6" w:rsidRPr="00D04CF6">
              <w:rPr>
                <w:rFonts w:ascii="Arial" w:hAnsi="Arial"/>
                <w:sz w:val="22"/>
                <w:szCs w:val="22"/>
              </w:rPr>
              <w:t>Operational Decision Manager</w:t>
            </w:r>
            <w:r w:rsidR="00D04CF6">
              <w:rPr>
                <w:rFonts w:ascii="Arial" w:hAnsi="Arial" w:hint="cs"/>
                <w:sz w:val="22"/>
                <w:szCs w:val="22"/>
                <w:rtl/>
              </w:rPr>
              <w:t xml:space="preserve"> </w:t>
            </w:r>
            <w:r w:rsidR="003A6128">
              <w:rPr>
                <w:rFonts w:ascii="Arial" w:hAnsi="Arial" w:hint="cs"/>
                <w:sz w:val="22"/>
                <w:szCs w:val="22"/>
                <w:rtl/>
              </w:rPr>
              <w:t>.</w:t>
            </w:r>
            <w:r w:rsidR="002921FD">
              <w:rPr>
                <w:rFonts w:ascii="Arial" w:hAnsi="Arial"/>
                <w:sz w:val="22"/>
                <w:szCs w:val="22"/>
                <w:rtl/>
              </w:rPr>
              <w:br/>
            </w:r>
            <w:r w:rsidR="004E6B4D">
              <w:rPr>
                <w:rFonts w:ascii="Arial" w:hAnsi="Arial" w:hint="cs"/>
                <w:sz w:val="22"/>
                <w:szCs w:val="22"/>
                <w:rtl/>
              </w:rPr>
              <w:t xml:space="preserve">המוצר הותקן על מחשבי המשרד והוטמע לשימוש בתהליכים </w:t>
            </w:r>
            <w:r w:rsidR="00647BDE">
              <w:rPr>
                <w:rFonts w:ascii="Arial" w:hAnsi="Arial" w:hint="cs"/>
                <w:sz w:val="22"/>
                <w:szCs w:val="22"/>
                <w:rtl/>
              </w:rPr>
              <w:t>בייצור</w:t>
            </w:r>
            <w:r w:rsidR="00EC4051">
              <w:rPr>
                <w:rFonts w:ascii="Arial" w:hAnsi="Arial" w:hint="cs"/>
                <w:sz w:val="22"/>
                <w:szCs w:val="22"/>
                <w:rtl/>
              </w:rPr>
              <w:t>, בהשקעת זמן ומשאבים רבים</w:t>
            </w:r>
            <w:r w:rsidR="00647BDE">
              <w:rPr>
                <w:rFonts w:ascii="Arial" w:hAnsi="Arial" w:hint="cs"/>
                <w:sz w:val="22"/>
                <w:szCs w:val="22"/>
                <w:rtl/>
              </w:rPr>
              <w:t>, כגון:</w:t>
            </w:r>
            <w:r w:rsidR="00F74603">
              <w:rPr>
                <w:rFonts w:ascii="Arial" w:hAnsi="Arial" w:hint="cs"/>
                <w:sz w:val="22"/>
                <w:szCs w:val="22"/>
                <w:rtl/>
              </w:rPr>
              <w:t xml:space="preserve"> </w:t>
            </w:r>
            <w:proofErr w:type="spellStart"/>
            <w:r w:rsidR="00D04CF6">
              <w:rPr>
                <w:rFonts w:ascii="Arial" w:hAnsi="Arial" w:hint="cs"/>
                <w:sz w:val="22"/>
                <w:szCs w:val="22"/>
                <w:rtl/>
              </w:rPr>
              <w:t>יישוג</w:t>
            </w:r>
            <w:proofErr w:type="spellEnd"/>
            <w:r w:rsidR="00D04CF6">
              <w:rPr>
                <w:rFonts w:ascii="Arial" w:hAnsi="Arial" w:hint="cs"/>
                <w:sz w:val="22"/>
                <w:szCs w:val="22"/>
                <w:rtl/>
              </w:rPr>
              <w:t xml:space="preserve"> חיסונים (חצבת, פוליו...)</w:t>
            </w:r>
            <w:r w:rsidR="00D762CF">
              <w:rPr>
                <w:rFonts w:ascii="Arial" w:hAnsi="Arial" w:hint="cs"/>
                <w:sz w:val="22"/>
                <w:szCs w:val="22"/>
                <w:rtl/>
              </w:rPr>
              <w:t>,</w:t>
            </w:r>
            <w:r w:rsidR="00D04CF6">
              <w:rPr>
                <w:rFonts w:ascii="Arial" w:hAnsi="Arial" w:hint="cs"/>
                <w:sz w:val="22"/>
                <w:szCs w:val="22"/>
                <w:rtl/>
              </w:rPr>
              <w:t xml:space="preserve"> </w:t>
            </w:r>
            <w:r w:rsidR="00EC4051">
              <w:rPr>
                <w:rFonts w:ascii="Arial" w:hAnsi="Arial" w:hint="cs"/>
                <w:sz w:val="22"/>
                <w:szCs w:val="22"/>
                <w:rtl/>
              </w:rPr>
              <w:t>מחלות מחייבות דיווח</w:t>
            </w:r>
            <w:r w:rsidR="00D04CF6">
              <w:rPr>
                <w:rFonts w:ascii="Arial" w:hAnsi="Arial" w:hint="cs"/>
                <w:sz w:val="22"/>
                <w:szCs w:val="22"/>
                <w:rtl/>
              </w:rPr>
              <w:t xml:space="preserve"> ותחלואות</w:t>
            </w:r>
            <w:r w:rsidR="00F74603">
              <w:rPr>
                <w:rFonts w:ascii="Arial" w:hAnsi="Arial" w:hint="cs"/>
                <w:sz w:val="22"/>
                <w:szCs w:val="22"/>
                <w:rtl/>
              </w:rPr>
              <w:t xml:space="preserve">, </w:t>
            </w:r>
            <w:r w:rsidR="00EC4051">
              <w:rPr>
                <w:rFonts w:ascii="Arial" w:hAnsi="Arial" w:hint="cs"/>
                <w:sz w:val="22"/>
                <w:szCs w:val="22"/>
                <w:rtl/>
              </w:rPr>
              <w:t>מערכת חקירות אפידמיולוגיות</w:t>
            </w:r>
            <w:r w:rsidR="007409CA">
              <w:rPr>
                <w:rFonts w:ascii="Arial" w:hAnsi="Arial" w:hint="cs"/>
                <w:sz w:val="22"/>
                <w:szCs w:val="22"/>
                <w:rtl/>
              </w:rPr>
              <w:t xml:space="preserve"> </w:t>
            </w:r>
            <w:r w:rsidR="001A575D">
              <w:rPr>
                <w:rFonts w:ascii="Arial" w:hAnsi="Arial" w:hint="cs"/>
                <w:sz w:val="22"/>
                <w:szCs w:val="22"/>
                <w:rtl/>
              </w:rPr>
              <w:t>ו</w:t>
            </w:r>
            <w:r w:rsidR="007409CA">
              <w:rPr>
                <w:rFonts w:ascii="Arial" w:hAnsi="Arial" w:hint="cs"/>
                <w:sz w:val="22"/>
                <w:szCs w:val="22"/>
                <w:rtl/>
              </w:rPr>
              <w:t>חיסוני קורונה</w:t>
            </w:r>
            <w:r w:rsidR="004D5756">
              <w:rPr>
                <w:rFonts w:ascii="Arial" w:hAnsi="Arial" w:hint="cs"/>
                <w:sz w:val="22"/>
                <w:szCs w:val="22"/>
                <w:rtl/>
              </w:rPr>
              <w:t>.</w:t>
            </w:r>
          </w:p>
          <w:p w14:paraId="07D20FAF" w14:textId="69E4300E" w:rsidR="00041867" w:rsidRPr="00A94181" w:rsidRDefault="00382632" w:rsidP="001A575D">
            <w:pPr>
              <w:spacing w:line="360" w:lineRule="auto"/>
              <w:rPr>
                <w:rFonts w:ascii="Arial" w:hAnsi="Arial"/>
                <w:sz w:val="22"/>
                <w:szCs w:val="22"/>
                <w:rtl/>
              </w:rPr>
            </w:pPr>
            <w:r>
              <w:rPr>
                <w:rFonts w:ascii="Arial" w:hAnsi="Arial" w:hint="cs"/>
                <w:sz w:val="22"/>
                <w:szCs w:val="22"/>
                <w:rtl/>
              </w:rPr>
              <w:t xml:space="preserve">המשרד מבקש להתקשר עם </w:t>
            </w:r>
            <w:r w:rsidR="00C25927">
              <w:rPr>
                <w:rFonts w:ascii="Arial" w:hAnsi="Arial" w:hint="cs"/>
                <w:sz w:val="22"/>
                <w:szCs w:val="22"/>
                <w:rtl/>
              </w:rPr>
              <w:t>הספק</w:t>
            </w:r>
            <w:r>
              <w:rPr>
                <w:rFonts w:ascii="Arial" w:hAnsi="Arial" w:hint="cs"/>
                <w:sz w:val="22"/>
                <w:szCs w:val="22"/>
                <w:rtl/>
              </w:rPr>
              <w:t xml:space="preserve"> </w:t>
            </w:r>
            <w:r w:rsidR="00B94314">
              <w:rPr>
                <w:rFonts w:ascii="Arial" w:hAnsi="Arial" w:hint="cs"/>
                <w:sz w:val="22"/>
                <w:szCs w:val="22"/>
              </w:rPr>
              <w:t>ABP C</w:t>
            </w:r>
            <w:r w:rsidR="00B94314">
              <w:rPr>
                <w:rFonts w:ascii="Arial" w:hAnsi="Arial"/>
                <w:sz w:val="22"/>
                <w:szCs w:val="22"/>
              </w:rPr>
              <w:t>onsult</w:t>
            </w:r>
            <w:r w:rsidR="00C27542">
              <w:rPr>
                <w:rFonts w:ascii="Arial" w:hAnsi="Arial"/>
                <w:sz w:val="22"/>
                <w:szCs w:val="22"/>
              </w:rPr>
              <w:t>a</w:t>
            </w:r>
            <w:r w:rsidR="00B94314">
              <w:rPr>
                <w:rFonts w:ascii="Arial" w:hAnsi="Arial"/>
                <w:sz w:val="22"/>
                <w:szCs w:val="22"/>
              </w:rPr>
              <w:t>ncy</w:t>
            </w:r>
            <w:r w:rsidR="00C25927">
              <w:rPr>
                <w:rFonts w:ascii="Arial" w:hAnsi="Arial" w:hint="cs"/>
                <w:sz w:val="22"/>
                <w:szCs w:val="22"/>
                <w:rtl/>
              </w:rPr>
              <w:t xml:space="preserve"> לצורך </w:t>
            </w:r>
            <w:r w:rsidR="00451144">
              <w:rPr>
                <w:rFonts w:ascii="Arial" w:hAnsi="Arial" w:hint="cs"/>
                <w:sz w:val="22"/>
                <w:szCs w:val="22"/>
                <w:rtl/>
              </w:rPr>
              <w:t xml:space="preserve">רכישת רישוי על </w:t>
            </w:r>
            <w:r w:rsidR="001D61CD">
              <w:rPr>
                <w:rFonts w:ascii="Arial" w:hAnsi="Arial" w:hint="cs"/>
                <w:sz w:val="22"/>
                <w:szCs w:val="22"/>
                <w:rtl/>
              </w:rPr>
              <w:t xml:space="preserve">מנת לאפשר המשך תפקוד של </w:t>
            </w:r>
            <w:r w:rsidR="00B94314">
              <w:rPr>
                <w:rFonts w:ascii="Arial" w:hAnsi="Arial" w:hint="cs"/>
                <w:sz w:val="22"/>
                <w:szCs w:val="22"/>
                <w:rtl/>
              </w:rPr>
              <w:t>המערכת</w:t>
            </w:r>
            <w:r w:rsidR="00253368">
              <w:rPr>
                <w:rFonts w:ascii="Arial" w:hAnsi="Arial" w:hint="cs"/>
                <w:sz w:val="22"/>
                <w:szCs w:val="22"/>
                <w:rtl/>
              </w:rPr>
              <w:t xml:space="preserve"> והרחבת השימוש בה בהמשך</w:t>
            </w:r>
            <w:r w:rsidR="001D61CD">
              <w:rPr>
                <w:rFonts w:ascii="Arial" w:hAnsi="Arial" w:hint="cs"/>
                <w:sz w:val="22"/>
                <w:szCs w:val="22"/>
                <w:rtl/>
              </w:rPr>
              <w:t>.</w:t>
            </w:r>
            <w:r w:rsidR="002E159A">
              <w:rPr>
                <w:rFonts w:ascii="Arial" w:hAnsi="Arial"/>
                <w:sz w:val="22"/>
                <w:szCs w:val="22"/>
                <w:rtl/>
              </w:rPr>
              <w:br/>
            </w:r>
          </w:p>
        </w:tc>
      </w:tr>
    </w:tbl>
    <w:p w14:paraId="2A811777" w14:textId="77777777" w:rsidR="00222867" w:rsidRPr="00AF57E9" w:rsidRDefault="009C3FDC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356DED26" w14:textId="77777777" w:rsidR="00222867" w:rsidRPr="00AF57E9" w:rsidRDefault="009B6B29" w:rsidP="00675430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eastAsia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675430">
        <w:rPr>
          <w:rFonts w:ascii="Wingdings" w:eastAsia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552F9821" w14:textId="77777777" w:rsidR="00222867" w:rsidRPr="00AF57E9" w:rsidRDefault="009C3FDC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1DEC1537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04F68FB0" w14:textId="77777777" w:rsidR="00222867" w:rsidRPr="00AF57E9" w:rsidRDefault="009C3FDC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56604414" w14:textId="77777777" w:rsidTr="00222867">
        <w:tc>
          <w:tcPr>
            <w:tcW w:w="3085" w:type="dxa"/>
            <w:hideMark/>
          </w:tcPr>
          <w:p w14:paraId="01F308F7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eastAsia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63AB9DC8" w14:textId="77777777" w:rsidR="00222867" w:rsidRPr="00AF57E9" w:rsidRDefault="007C4A53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="Wingdings" w:eastAsia="Wingdings" w:hAnsi="Wingdings" w:cstheme="minorBidi"/>
                <w:b/>
                <w:sz w:val="21"/>
                <w:szCs w:val="21"/>
              </w:rPr>
              <w:sym w:font="Wingdings" w:char="F0FE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49D0E863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eastAsia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6E6FE991" w14:textId="77777777" w:rsidR="00222867" w:rsidRPr="00AF57E9" w:rsidRDefault="009C3FDC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46209C64" w14:textId="77777777" w:rsidR="00222867" w:rsidRPr="00AF57E9" w:rsidRDefault="009C3FDC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A662F8" w14:paraId="551DFE91" w14:textId="77777777" w:rsidTr="007C4A53">
        <w:tc>
          <w:tcPr>
            <w:tcW w:w="2675" w:type="dxa"/>
            <w:shd w:val="clear" w:color="auto" w:fill="E6E6E6"/>
            <w:hideMark/>
          </w:tcPr>
          <w:p w14:paraId="6C1C7C18" w14:textId="77777777" w:rsidR="00A662F8" w:rsidRPr="00AF57E9" w:rsidRDefault="00A662F8" w:rsidP="00A662F8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344" w:type="dxa"/>
            <w:gridSpan w:val="2"/>
          </w:tcPr>
          <w:p w14:paraId="1BD1A7C5" w14:textId="4BB1BFF0" w:rsidR="00A662F8" w:rsidRPr="00082DF5" w:rsidRDefault="00352CB6" w:rsidP="00661D35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sz w:val="22"/>
                <w:szCs w:val="22"/>
              </w:rPr>
              <w:t>ABP C</w:t>
            </w:r>
            <w:r>
              <w:rPr>
                <w:rFonts w:ascii="Arial" w:hAnsi="Arial"/>
                <w:sz w:val="22"/>
                <w:szCs w:val="22"/>
              </w:rPr>
              <w:t>onsult</w:t>
            </w:r>
            <w:r w:rsidR="00C27542">
              <w:rPr>
                <w:rFonts w:ascii="Arial" w:hAnsi="Arial"/>
                <w:sz w:val="22"/>
                <w:szCs w:val="22"/>
              </w:rPr>
              <w:t>a</w:t>
            </w:r>
            <w:r>
              <w:rPr>
                <w:rFonts w:ascii="Arial" w:hAnsi="Arial"/>
                <w:sz w:val="22"/>
                <w:szCs w:val="22"/>
              </w:rPr>
              <w:t>ncy</w:t>
            </w:r>
          </w:p>
        </w:tc>
      </w:tr>
      <w:tr w:rsidR="00A662F8" w14:paraId="5DC8992C" w14:textId="77777777" w:rsidTr="00221AC6">
        <w:trPr>
          <w:trHeight w:val="651"/>
        </w:trPr>
        <w:tc>
          <w:tcPr>
            <w:tcW w:w="2675" w:type="dxa"/>
            <w:shd w:val="clear" w:color="auto" w:fill="E6E6E6"/>
            <w:hideMark/>
          </w:tcPr>
          <w:p w14:paraId="7ABBDDE2" w14:textId="77777777" w:rsidR="00A662F8" w:rsidRPr="00AF57E9" w:rsidRDefault="00A662F8" w:rsidP="00A662F8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143C25CF" w14:textId="311F997B" w:rsidR="00A662F8" w:rsidRPr="00AF57E9" w:rsidRDefault="00A662F8" w:rsidP="00A662F8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(ח.פ/ח.צ/ע.מ/מספר עמותה)</w:t>
            </w:r>
          </w:p>
        </w:tc>
        <w:tc>
          <w:tcPr>
            <w:tcW w:w="6344" w:type="dxa"/>
            <w:gridSpan w:val="2"/>
          </w:tcPr>
          <w:p w14:paraId="62832FAB" w14:textId="6EFB9575" w:rsidR="00A662F8" w:rsidRPr="00082DF5" w:rsidRDefault="002E159A" w:rsidP="00A662F8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516207735</w:t>
            </w:r>
          </w:p>
        </w:tc>
      </w:tr>
      <w:tr w:rsidR="007548B0" w14:paraId="43EF7EAE" w14:textId="77777777" w:rsidTr="007C4A53">
        <w:tc>
          <w:tcPr>
            <w:tcW w:w="2675" w:type="dxa"/>
            <w:shd w:val="clear" w:color="auto" w:fill="E6E6E6"/>
            <w:hideMark/>
          </w:tcPr>
          <w:p w14:paraId="73A915F5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347" w:type="dxa"/>
            <w:hideMark/>
          </w:tcPr>
          <w:p w14:paraId="38BC4433" w14:textId="77777777" w:rsidR="00222867" w:rsidRPr="00AF57E9" w:rsidRDefault="00675430" w:rsidP="009B6B29">
            <w:pP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="Wingdings" w:eastAsia="Wingdings" w:hAnsi="Wingdings" w:cstheme="minorBidi"/>
                <w:b/>
                <w:sz w:val="21"/>
                <w:szCs w:val="21"/>
              </w:rPr>
              <w:t>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2997" w:type="dxa"/>
            <w:hideMark/>
          </w:tcPr>
          <w:p w14:paraId="29913D75" w14:textId="77777777"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eastAsia="Wingdings" w:hAnsi="Wingdings" w:cstheme="minorBidi"/>
                <w:b/>
                <w:sz w:val="21"/>
                <w:szCs w:val="21"/>
              </w:rPr>
              <w:t></w:t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14:paraId="1ADEC20E" w14:textId="77777777" w:rsidTr="002C51C4">
        <w:tc>
          <w:tcPr>
            <w:tcW w:w="2675" w:type="dxa"/>
            <w:shd w:val="clear" w:color="auto" w:fill="E6E6E6"/>
            <w:hideMark/>
          </w:tcPr>
          <w:p w14:paraId="55DBB67F" w14:textId="77777777" w:rsidR="00222867" w:rsidRPr="002C51C4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2C51C4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344" w:type="dxa"/>
            <w:gridSpan w:val="2"/>
            <w:shd w:val="clear" w:color="auto" w:fill="auto"/>
          </w:tcPr>
          <w:p w14:paraId="68F50571" w14:textId="520215F6" w:rsidR="00222867" w:rsidRPr="002C51C4" w:rsidRDefault="00A626C3" w:rsidP="001A575D">
            <w:pP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175,</w:t>
            </w:r>
            <w:r>
              <w:rPr>
                <w:rFonts w:asciiTheme="minorBidi" w:hAnsiTheme="minorBidi" w:cstheme="minorBidi"/>
                <w:b/>
                <w:bCs/>
                <w:sz w:val="24"/>
                <w:szCs w:val="24"/>
                <w:lang w:val="en-GB"/>
              </w:rPr>
              <w:t>8</w:t>
            </w:r>
            <w:r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 xml:space="preserve">15 </w:t>
            </w: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₪ כולל מע"מ</w:t>
            </w:r>
          </w:p>
        </w:tc>
      </w:tr>
      <w:tr w:rsidR="007C4A53" w14:paraId="337449D0" w14:textId="77777777" w:rsidTr="007C4A53">
        <w:tc>
          <w:tcPr>
            <w:tcW w:w="2675" w:type="dxa"/>
            <w:shd w:val="clear" w:color="auto" w:fill="E6E6E6"/>
            <w:hideMark/>
          </w:tcPr>
          <w:p w14:paraId="6EC74C2E" w14:textId="77777777" w:rsidR="007C4A53" w:rsidRPr="00AF57E9" w:rsidRDefault="007C4A53" w:rsidP="007C4A53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344" w:type="dxa"/>
            <w:gridSpan w:val="2"/>
          </w:tcPr>
          <w:p w14:paraId="6EC26A48" w14:textId="46466363" w:rsidR="007C4A53" w:rsidRPr="005F77D0" w:rsidRDefault="001A575D" w:rsidP="002D42DE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1.1.26-28.2.27</w:t>
            </w:r>
          </w:p>
        </w:tc>
      </w:tr>
    </w:tbl>
    <w:p w14:paraId="0F407B92" w14:textId="77777777" w:rsidR="00222867" w:rsidRPr="00AF57E9" w:rsidRDefault="009C3FDC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71125C64" w14:textId="77777777" w:rsidR="00C22292" w:rsidRDefault="00C22292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</w:p>
    <w:p w14:paraId="686F5F76" w14:textId="77777777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t>נימוקים כי הספק הוא ספק יחיד או כי הטובין הם טובי חוץ</w:t>
      </w:r>
    </w:p>
    <w:p w14:paraId="13AE2AE1" w14:textId="77777777"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1BAFBAA1" w14:textId="77777777" w:rsidR="00222867" w:rsidRPr="00AF57E9" w:rsidRDefault="009C3FDC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3F977181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2FEA327D" w14:textId="0F941E67" w:rsidR="00222867" w:rsidRDefault="009B6B29" w:rsidP="00B80E92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lastRenderedPageBreak/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</w:t>
      </w:r>
      <w:r w:rsidR="00531201">
        <w:rPr>
          <w:rFonts w:asciiTheme="minorBidi" w:hAnsiTheme="minorBidi" w:cstheme="minorBidi"/>
          <w:b/>
          <w:sz w:val="21"/>
          <w:szCs w:val="21"/>
          <w:rtl/>
        </w:rPr>
        <w:t xml:space="preserve"> פגישה או שיחה עם ספקים וכדומה)</w:t>
      </w:r>
      <w:r w:rsidR="00531201">
        <w:rPr>
          <w:rFonts w:asciiTheme="minorBidi" w:hAnsiTheme="minorBidi" w:cstheme="minorBidi" w:hint="cs"/>
          <w:b/>
          <w:sz w:val="21"/>
          <w:szCs w:val="21"/>
          <w:rtl/>
        </w:rPr>
        <w:t>:</w:t>
      </w:r>
    </w:p>
    <w:p w14:paraId="3F082272" w14:textId="15E91F71" w:rsidR="0089405A" w:rsidRPr="00AF57E9" w:rsidRDefault="0089405A" w:rsidP="007D20D2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>
        <w:rPr>
          <w:rFonts w:asciiTheme="minorBidi" w:hAnsiTheme="minorBidi" w:cstheme="minorBidi" w:hint="cs"/>
          <w:b/>
          <w:sz w:val="21"/>
          <w:szCs w:val="21"/>
          <w:rtl/>
        </w:rPr>
        <w:t>לבקשת</w:t>
      </w:r>
      <w:r w:rsidR="00D47210">
        <w:rPr>
          <w:rFonts w:asciiTheme="minorBidi" w:hAnsiTheme="minorBidi" w:cstheme="minorBidi" w:hint="cs"/>
          <w:b/>
          <w:sz w:val="21"/>
          <w:szCs w:val="21"/>
          <w:rtl/>
        </w:rPr>
        <w:t>נ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ו חברת </w:t>
      </w:r>
      <w:r>
        <w:rPr>
          <w:rFonts w:asciiTheme="minorBidi" w:hAnsiTheme="minorBidi" w:cstheme="minorBidi" w:hint="cs"/>
          <w:b/>
          <w:sz w:val="21"/>
          <w:szCs w:val="21"/>
        </w:rPr>
        <w:t xml:space="preserve">STKI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 </w:t>
      </w:r>
      <w:r w:rsidR="00D47210">
        <w:rPr>
          <w:rFonts w:asciiTheme="minorBidi" w:hAnsiTheme="minorBidi" w:cstheme="minorBidi" w:hint="cs"/>
          <w:b/>
          <w:sz w:val="21"/>
          <w:szCs w:val="21"/>
          <w:rtl/>
        </w:rPr>
        <w:t>בדקה את הנושא ושלחה לנו דו"ח מסכם.</w:t>
      </w:r>
      <w:r w:rsidR="00531201">
        <w:rPr>
          <w:rFonts w:asciiTheme="minorBidi" w:hAnsiTheme="minorBidi" w:cstheme="minorBidi" w:hint="cs"/>
          <w:b/>
          <w:sz w:val="21"/>
          <w:szCs w:val="21"/>
          <w:rtl/>
        </w:rPr>
        <w:t xml:space="preserve"> </w:t>
      </w:r>
    </w:p>
    <w:p w14:paraId="469FA9F8" w14:textId="18FE602F" w:rsidR="00222867" w:rsidRDefault="009B6B29" w:rsidP="00B80E92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  <w:r w:rsidR="00531201">
        <w:rPr>
          <w:rFonts w:asciiTheme="minorBidi" w:hAnsiTheme="minorBidi" w:cstheme="minorBidi" w:hint="cs"/>
          <w:b/>
          <w:sz w:val="21"/>
          <w:szCs w:val="21"/>
          <w:rtl/>
        </w:rPr>
        <w:t>:</w:t>
      </w:r>
    </w:p>
    <w:p w14:paraId="7096BA2A" w14:textId="5566FEC6" w:rsidR="00531201" w:rsidRPr="00AF57E9" w:rsidRDefault="00D47210" w:rsidP="00B80E92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>
        <w:rPr>
          <w:rFonts w:asciiTheme="minorBidi" w:hAnsiTheme="minorBidi" w:hint="cs"/>
          <w:b/>
          <w:sz w:val="21"/>
          <w:szCs w:val="21"/>
          <w:rtl/>
        </w:rPr>
        <w:t>נ</w:t>
      </w:r>
      <w:r w:rsidRPr="00D47210">
        <w:rPr>
          <w:rFonts w:asciiTheme="minorBidi" w:hAnsiTheme="minorBidi" w:hint="cs"/>
          <w:b/>
          <w:sz w:val="21"/>
          <w:szCs w:val="21"/>
          <w:rtl/>
        </w:rPr>
        <w:t>מצא</w:t>
      </w:r>
      <w:r w:rsidRPr="00D47210">
        <w:rPr>
          <w:rFonts w:asciiTheme="minorBidi" w:hAnsiTheme="minorBidi"/>
          <w:b/>
          <w:sz w:val="21"/>
          <w:szCs w:val="21"/>
          <w:rtl/>
        </w:rPr>
        <w:t xml:space="preserve"> </w:t>
      </w:r>
      <w:r w:rsidRPr="00D47210">
        <w:rPr>
          <w:rFonts w:asciiTheme="minorBidi" w:hAnsiTheme="minorBidi" w:hint="cs"/>
          <w:b/>
          <w:sz w:val="21"/>
          <w:szCs w:val="21"/>
          <w:rtl/>
        </w:rPr>
        <w:t>כי</w:t>
      </w:r>
      <w:r w:rsidRPr="00D47210">
        <w:rPr>
          <w:rFonts w:asciiTheme="minorBidi" w:hAnsiTheme="minorBidi"/>
          <w:b/>
          <w:sz w:val="21"/>
          <w:szCs w:val="21"/>
          <w:rtl/>
        </w:rPr>
        <w:t xml:space="preserve"> </w:t>
      </w:r>
      <w:r w:rsidR="00EE6193">
        <w:rPr>
          <w:rFonts w:asciiTheme="minorBidi" w:hAnsiTheme="minorBidi" w:hint="cs"/>
          <w:b/>
          <w:sz w:val="21"/>
          <w:szCs w:val="21"/>
          <w:rtl/>
        </w:rPr>
        <w:t xml:space="preserve">הספק </w:t>
      </w:r>
      <w:proofErr w:type="spellStart"/>
      <w:r w:rsidR="00EE6193" w:rsidRPr="00B80E92">
        <w:rPr>
          <w:rFonts w:asciiTheme="minorBidi" w:hAnsiTheme="minorBidi" w:hint="cs"/>
          <w:bCs/>
          <w:sz w:val="21"/>
          <w:szCs w:val="21"/>
        </w:rPr>
        <w:t>I</w:t>
      </w:r>
      <w:r w:rsidR="00EE6193" w:rsidRPr="00B80E92">
        <w:rPr>
          <w:rFonts w:asciiTheme="minorBidi" w:hAnsiTheme="minorBidi"/>
          <w:bCs/>
          <w:sz w:val="21"/>
          <w:szCs w:val="21"/>
        </w:rPr>
        <w:t>ntersystems</w:t>
      </w:r>
      <w:proofErr w:type="spellEnd"/>
      <w:r w:rsidR="00EE6193" w:rsidRPr="00B80E92">
        <w:rPr>
          <w:rFonts w:asciiTheme="minorBidi" w:hAnsiTheme="minorBidi" w:hint="cs"/>
          <w:bCs/>
          <w:sz w:val="21"/>
          <w:szCs w:val="21"/>
          <w:rtl/>
        </w:rPr>
        <w:t xml:space="preserve"> </w:t>
      </w:r>
      <w:r w:rsidR="00EE6193">
        <w:rPr>
          <w:rFonts w:asciiTheme="minorBidi" w:hAnsiTheme="minorBidi" w:hint="cs"/>
          <w:b/>
          <w:sz w:val="21"/>
          <w:szCs w:val="21"/>
          <w:rtl/>
        </w:rPr>
        <w:t xml:space="preserve">הינו </w:t>
      </w:r>
      <w:r w:rsidRPr="00D47210">
        <w:rPr>
          <w:rFonts w:asciiTheme="minorBidi" w:hAnsiTheme="minorBidi" w:hint="cs"/>
          <w:b/>
          <w:sz w:val="21"/>
          <w:szCs w:val="21"/>
          <w:rtl/>
        </w:rPr>
        <w:t>נציג</w:t>
      </w:r>
      <w:r w:rsidRPr="00D47210">
        <w:rPr>
          <w:rFonts w:asciiTheme="minorBidi" w:hAnsiTheme="minorBidi"/>
          <w:b/>
          <w:sz w:val="21"/>
          <w:szCs w:val="21"/>
          <w:rtl/>
        </w:rPr>
        <w:t xml:space="preserve"> </w:t>
      </w:r>
      <w:r w:rsidRPr="00D47210">
        <w:rPr>
          <w:rFonts w:asciiTheme="minorBidi" w:hAnsiTheme="minorBidi" w:hint="cs"/>
          <w:b/>
          <w:sz w:val="21"/>
          <w:szCs w:val="21"/>
          <w:rtl/>
        </w:rPr>
        <w:t>היצרן</w:t>
      </w:r>
      <w:r w:rsidRPr="00D47210">
        <w:rPr>
          <w:rFonts w:asciiTheme="minorBidi" w:hAnsiTheme="minorBidi"/>
          <w:b/>
          <w:sz w:val="21"/>
          <w:szCs w:val="21"/>
          <w:rtl/>
        </w:rPr>
        <w:t xml:space="preserve"> </w:t>
      </w:r>
      <w:r w:rsidRPr="00D47210">
        <w:rPr>
          <w:rFonts w:asciiTheme="minorBidi" w:hAnsiTheme="minorBidi" w:hint="cs"/>
          <w:b/>
          <w:sz w:val="21"/>
          <w:szCs w:val="21"/>
          <w:rtl/>
        </w:rPr>
        <w:t>בארץ</w:t>
      </w:r>
      <w:r w:rsidRPr="00D47210">
        <w:rPr>
          <w:rFonts w:asciiTheme="minorBidi" w:hAnsiTheme="minorBidi"/>
          <w:b/>
          <w:sz w:val="21"/>
          <w:szCs w:val="21"/>
          <w:rtl/>
        </w:rPr>
        <w:t xml:space="preserve"> </w:t>
      </w:r>
      <w:r w:rsidRPr="00D47210">
        <w:rPr>
          <w:rFonts w:asciiTheme="minorBidi" w:hAnsiTheme="minorBidi" w:hint="cs"/>
          <w:b/>
          <w:sz w:val="21"/>
          <w:szCs w:val="21"/>
          <w:rtl/>
        </w:rPr>
        <w:t>מוכר</w:t>
      </w:r>
      <w:r w:rsidRPr="00D47210">
        <w:rPr>
          <w:rFonts w:asciiTheme="minorBidi" w:hAnsiTheme="minorBidi"/>
          <w:b/>
          <w:sz w:val="21"/>
          <w:szCs w:val="21"/>
          <w:rtl/>
        </w:rPr>
        <w:t xml:space="preserve"> </w:t>
      </w:r>
      <w:r w:rsidRPr="00D47210">
        <w:rPr>
          <w:rFonts w:asciiTheme="minorBidi" w:hAnsiTheme="minorBidi" w:hint="cs"/>
          <w:b/>
          <w:sz w:val="21"/>
          <w:szCs w:val="21"/>
          <w:rtl/>
        </w:rPr>
        <w:t>באופ</w:t>
      </w:r>
      <w:r w:rsidR="00EE6193">
        <w:rPr>
          <w:rFonts w:asciiTheme="minorBidi" w:hAnsiTheme="minorBidi" w:hint="cs"/>
          <w:b/>
          <w:sz w:val="21"/>
          <w:szCs w:val="21"/>
          <w:rtl/>
        </w:rPr>
        <w:t>ן</w:t>
      </w:r>
      <w:r w:rsidRPr="00D47210">
        <w:rPr>
          <w:rFonts w:asciiTheme="minorBidi" w:hAnsiTheme="minorBidi"/>
          <w:b/>
          <w:sz w:val="21"/>
          <w:szCs w:val="21"/>
          <w:rtl/>
        </w:rPr>
        <w:t xml:space="preserve"> </w:t>
      </w:r>
      <w:r w:rsidRPr="00D47210">
        <w:rPr>
          <w:rFonts w:asciiTheme="minorBidi" w:hAnsiTheme="minorBidi" w:hint="cs"/>
          <w:b/>
          <w:sz w:val="21"/>
          <w:szCs w:val="21"/>
          <w:rtl/>
        </w:rPr>
        <w:t>ישיר</w:t>
      </w:r>
      <w:r w:rsidRPr="00D47210">
        <w:rPr>
          <w:rFonts w:asciiTheme="minorBidi" w:hAnsiTheme="minorBidi"/>
          <w:b/>
          <w:sz w:val="21"/>
          <w:szCs w:val="21"/>
          <w:rtl/>
        </w:rPr>
        <w:t xml:space="preserve"> </w:t>
      </w:r>
      <w:r w:rsidRPr="00D47210">
        <w:rPr>
          <w:rFonts w:asciiTheme="minorBidi" w:hAnsiTheme="minorBidi" w:hint="cs"/>
          <w:b/>
          <w:sz w:val="21"/>
          <w:szCs w:val="21"/>
          <w:rtl/>
        </w:rPr>
        <w:t>את</w:t>
      </w:r>
      <w:r w:rsidRPr="00D47210">
        <w:rPr>
          <w:rFonts w:asciiTheme="minorBidi" w:hAnsiTheme="minorBidi"/>
          <w:b/>
          <w:sz w:val="21"/>
          <w:szCs w:val="21"/>
          <w:rtl/>
        </w:rPr>
        <w:t xml:space="preserve"> </w:t>
      </w:r>
      <w:r w:rsidR="00D762CF">
        <w:rPr>
          <w:rFonts w:asciiTheme="minorBidi" w:hAnsiTheme="minorBidi" w:hint="cs"/>
          <w:b/>
          <w:sz w:val="21"/>
          <w:szCs w:val="21"/>
          <w:rtl/>
        </w:rPr>
        <w:t xml:space="preserve">רישוי </w:t>
      </w:r>
      <w:r w:rsidRPr="00D47210">
        <w:rPr>
          <w:rFonts w:asciiTheme="minorBidi" w:hAnsiTheme="minorBidi" w:hint="cs"/>
          <w:b/>
          <w:sz w:val="21"/>
          <w:szCs w:val="21"/>
          <w:rtl/>
        </w:rPr>
        <w:t>המוצר</w:t>
      </w:r>
      <w:r w:rsidRPr="00D47210">
        <w:rPr>
          <w:rFonts w:asciiTheme="minorBidi" w:hAnsiTheme="minorBidi"/>
          <w:b/>
          <w:sz w:val="21"/>
          <w:szCs w:val="21"/>
          <w:rtl/>
        </w:rPr>
        <w:t xml:space="preserve"> </w:t>
      </w:r>
      <w:r w:rsidRPr="00D47210">
        <w:rPr>
          <w:rFonts w:asciiTheme="minorBidi" w:hAnsiTheme="minorBidi" w:hint="cs"/>
          <w:b/>
          <w:sz w:val="21"/>
          <w:szCs w:val="21"/>
          <w:rtl/>
        </w:rPr>
        <w:t>ללקוחות</w:t>
      </w:r>
      <w:r w:rsidRPr="00D47210">
        <w:rPr>
          <w:rFonts w:asciiTheme="minorBidi" w:hAnsiTheme="minorBidi"/>
          <w:b/>
          <w:sz w:val="21"/>
          <w:szCs w:val="21"/>
          <w:rtl/>
        </w:rPr>
        <w:t xml:space="preserve">, </w:t>
      </w:r>
      <w:r w:rsidRPr="00D47210">
        <w:rPr>
          <w:rFonts w:asciiTheme="minorBidi" w:hAnsiTheme="minorBidi" w:hint="cs"/>
          <w:b/>
          <w:sz w:val="21"/>
          <w:szCs w:val="21"/>
          <w:rtl/>
        </w:rPr>
        <w:t>ו</w:t>
      </w:r>
      <w:r w:rsidR="00D762CF">
        <w:rPr>
          <w:rFonts w:asciiTheme="minorBidi" w:hAnsiTheme="minorBidi" w:hint="cs"/>
          <w:b/>
          <w:sz w:val="21"/>
          <w:szCs w:val="21"/>
          <w:rtl/>
        </w:rPr>
        <w:t>הוא הספק היחיד ה</w:t>
      </w:r>
      <w:r w:rsidRPr="00D47210">
        <w:rPr>
          <w:rFonts w:asciiTheme="minorBidi" w:hAnsiTheme="minorBidi" w:hint="cs"/>
          <w:b/>
          <w:sz w:val="21"/>
          <w:szCs w:val="21"/>
          <w:rtl/>
        </w:rPr>
        <w:t>מספק</w:t>
      </w:r>
      <w:r w:rsidRPr="00D47210">
        <w:rPr>
          <w:rFonts w:asciiTheme="minorBidi" w:hAnsiTheme="minorBidi"/>
          <w:b/>
          <w:sz w:val="21"/>
          <w:szCs w:val="21"/>
          <w:rtl/>
        </w:rPr>
        <w:t xml:space="preserve"> </w:t>
      </w:r>
      <w:r w:rsidRPr="00D47210">
        <w:rPr>
          <w:rFonts w:asciiTheme="minorBidi" w:hAnsiTheme="minorBidi" w:hint="cs"/>
          <w:b/>
          <w:sz w:val="21"/>
          <w:szCs w:val="21"/>
          <w:rtl/>
        </w:rPr>
        <w:t>תמיכה</w:t>
      </w:r>
      <w:r w:rsidRPr="00D47210">
        <w:rPr>
          <w:rFonts w:asciiTheme="minorBidi" w:hAnsiTheme="minorBidi"/>
          <w:b/>
          <w:sz w:val="21"/>
          <w:szCs w:val="21"/>
          <w:rtl/>
        </w:rPr>
        <w:t xml:space="preserve"> </w:t>
      </w:r>
      <w:r w:rsidRPr="00D47210">
        <w:rPr>
          <w:rFonts w:asciiTheme="minorBidi" w:hAnsiTheme="minorBidi" w:hint="cs"/>
          <w:b/>
          <w:sz w:val="21"/>
          <w:szCs w:val="21"/>
          <w:rtl/>
        </w:rPr>
        <w:t>ומומחים</w:t>
      </w:r>
      <w:r w:rsidRPr="00D47210">
        <w:rPr>
          <w:rFonts w:asciiTheme="minorBidi" w:hAnsiTheme="minorBidi"/>
          <w:b/>
          <w:sz w:val="21"/>
          <w:szCs w:val="21"/>
          <w:rtl/>
        </w:rPr>
        <w:t xml:space="preserve"> </w:t>
      </w:r>
      <w:r w:rsidRPr="00D47210">
        <w:rPr>
          <w:rFonts w:asciiTheme="minorBidi" w:hAnsiTheme="minorBidi" w:hint="cs"/>
          <w:b/>
          <w:sz w:val="21"/>
          <w:szCs w:val="21"/>
          <w:rtl/>
        </w:rPr>
        <w:t>לייעוץ</w:t>
      </w:r>
      <w:r w:rsidRPr="00D47210">
        <w:rPr>
          <w:rFonts w:asciiTheme="minorBidi" w:hAnsiTheme="minorBidi"/>
          <w:b/>
          <w:sz w:val="21"/>
          <w:szCs w:val="21"/>
          <w:rtl/>
        </w:rPr>
        <w:t xml:space="preserve">. </w:t>
      </w:r>
      <w:r w:rsidRPr="00D47210">
        <w:rPr>
          <w:rFonts w:asciiTheme="minorBidi" w:hAnsiTheme="minorBidi" w:hint="cs"/>
          <w:b/>
          <w:sz w:val="21"/>
          <w:szCs w:val="21"/>
          <w:rtl/>
        </w:rPr>
        <w:t>ישנם</w:t>
      </w:r>
      <w:r w:rsidRPr="00D47210">
        <w:rPr>
          <w:rFonts w:asciiTheme="minorBidi" w:hAnsiTheme="minorBidi"/>
          <w:b/>
          <w:sz w:val="21"/>
          <w:szCs w:val="21"/>
          <w:rtl/>
        </w:rPr>
        <w:t xml:space="preserve"> </w:t>
      </w:r>
      <w:r w:rsidRPr="00D47210">
        <w:rPr>
          <w:rFonts w:asciiTheme="minorBidi" w:hAnsiTheme="minorBidi" w:hint="cs"/>
          <w:b/>
          <w:sz w:val="21"/>
          <w:szCs w:val="21"/>
          <w:rtl/>
        </w:rPr>
        <w:t>מספר</w:t>
      </w:r>
      <w:r w:rsidRPr="00D47210">
        <w:rPr>
          <w:rFonts w:asciiTheme="minorBidi" w:hAnsiTheme="minorBidi"/>
          <w:b/>
          <w:sz w:val="21"/>
          <w:szCs w:val="21"/>
          <w:rtl/>
        </w:rPr>
        <w:t xml:space="preserve"> </w:t>
      </w:r>
      <w:r w:rsidRPr="00D47210">
        <w:rPr>
          <w:rFonts w:asciiTheme="minorBidi" w:hAnsiTheme="minorBidi" w:hint="cs"/>
          <w:b/>
          <w:sz w:val="21"/>
          <w:szCs w:val="21"/>
          <w:rtl/>
        </w:rPr>
        <w:t>משווקי</w:t>
      </w:r>
      <w:r w:rsidRPr="00D47210">
        <w:rPr>
          <w:rFonts w:asciiTheme="minorBidi" w:hAnsiTheme="minorBidi"/>
          <w:b/>
          <w:sz w:val="21"/>
          <w:szCs w:val="21"/>
          <w:rtl/>
        </w:rPr>
        <w:t xml:space="preserve"> </w:t>
      </w:r>
      <w:r w:rsidRPr="00D47210">
        <w:rPr>
          <w:rFonts w:asciiTheme="minorBidi" w:hAnsiTheme="minorBidi" w:hint="cs"/>
          <w:b/>
          <w:sz w:val="21"/>
          <w:szCs w:val="21"/>
          <w:rtl/>
        </w:rPr>
        <w:t>משנה</w:t>
      </w:r>
      <w:r w:rsidRPr="00D47210">
        <w:rPr>
          <w:rFonts w:asciiTheme="minorBidi" w:hAnsiTheme="minorBidi"/>
          <w:b/>
          <w:sz w:val="21"/>
          <w:szCs w:val="21"/>
          <w:rtl/>
        </w:rPr>
        <w:t xml:space="preserve">, </w:t>
      </w:r>
      <w:r w:rsidR="00801113">
        <w:rPr>
          <w:rFonts w:asciiTheme="minorBidi" w:hAnsiTheme="minorBidi" w:hint="cs"/>
          <w:b/>
          <w:sz w:val="21"/>
          <w:szCs w:val="21"/>
          <w:rtl/>
        </w:rPr>
        <w:t>שאינם מספקים שירותי</w:t>
      </w:r>
      <w:r w:rsidRPr="00D47210">
        <w:rPr>
          <w:rFonts w:asciiTheme="minorBidi" w:hAnsiTheme="minorBidi"/>
          <w:b/>
          <w:sz w:val="21"/>
          <w:szCs w:val="21"/>
          <w:rtl/>
        </w:rPr>
        <w:t xml:space="preserve"> </w:t>
      </w:r>
      <w:r w:rsidRPr="00D47210">
        <w:rPr>
          <w:rFonts w:asciiTheme="minorBidi" w:hAnsiTheme="minorBidi" w:hint="cs"/>
          <w:b/>
          <w:sz w:val="21"/>
          <w:szCs w:val="21"/>
          <w:rtl/>
        </w:rPr>
        <w:t>מומחי</w:t>
      </w:r>
      <w:r w:rsidR="00801113">
        <w:rPr>
          <w:rFonts w:asciiTheme="minorBidi" w:hAnsiTheme="minorBidi" w:hint="cs"/>
          <w:b/>
          <w:sz w:val="21"/>
          <w:szCs w:val="21"/>
          <w:rtl/>
        </w:rPr>
        <w:t>ם</w:t>
      </w:r>
      <w:r w:rsidRPr="00D47210">
        <w:rPr>
          <w:rFonts w:asciiTheme="minorBidi" w:hAnsiTheme="minorBidi"/>
          <w:b/>
          <w:sz w:val="21"/>
          <w:szCs w:val="21"/>
          <w:rtl/>
        </w:rPr>
        <w:t xml:space="preserve"> </w:t>
      </w:r>
      <w:r w:rsidRPr="00D47210">
        <w:rPr>
          <w:rFonts w:asciiTheme="minorBidi" w:hAnsiTheme="minorBidi" w:hint="cs"/>
          <w:b/>
          <w:sz w:val="21"/>
          <w:szCs w:val="21"/>
          <w:rtl/>
        </w:rPr>
        <w:t>וייעוץ</w:t>
      </w:r>
      <w:r w:rsidR="00AB1A09">
        <w:rPr>
          <w:rFonts w:asciiTheme="minorBidi" w:hAnsiTheme="minorBidi" w:cstheme="minorBidi" w:hint="cs"/>
          <w:b/>
          <w:sz w:val="21"/>
          <w:szCs w:val="21"/>
          <w:rtl/>
        </w:rPr>
        <w:t xml:space="preserve"> הנדרשים לטובת ההתקשרות הזו.</w:t>
      </w:r>
    </w:p>
    <w:p w14:paraId="764870A6" w14:textId="31590D4B" w:rsidR="00222867" w:rsidRDefault="009B6B29" w:rsidP="00411D28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B80E92">
        <w:rPr>
          <w:rFonts w:asciiTheme="minorBidi" w:hAnsiTheme="minorBidi" w:cstheme="minorBidi"/>
          <w:bCs/>
          <w:sz w:val="21"/>
          <w:szCs w:val="21"/>
          <w:rtl/>
        </w:rPr>
        <w:t>נימוקים והערות נוספות</w:t>
      </w:r>
    </w:p>
    <w:tbl>
      <w:tblPr>
        <w:bidiVisual/>
        <w:tblW w:w="9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2"/>
      </w:tblGrid>
      <w:tr w:rsidR="00572407" w14:paraId="1EAAA011" w14:textId="77777777" w:rsidTr="00C43315">
        <w:trPr>
          <w:trHeight w:val="779"/>
        </w:trPr>
        <w:tc>
          <w:tcPr>
            <w:tcW w:w="9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776000" w14:textId="2DE231B7" w:rsidR="00EA52AC" w:rsidRPr="00A662F8" w:rsidRDefault="00A904CE" w:rsidP="005303C0">
            <w:pPr>
              <w:spacing w:line="276" w:lineRule="auto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 xml:space="preserve">המשרד מבקש להתקשר </w:t>
            </w:r>
            <w:r w:rsidR="00EA52AC"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>עם הספק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 xml:space="preserve"> </w:t>
            </w:r>
            <w:r w:rsidR="00C27542">
              <w:rPr>
                <w:rFonts w:asciiTheme="minorBidi" w:hAnsiTheme="minorBidi"/>
                <w:bCs/>
                <w:sz w:val="21"/>
                <w:szCs w:val="21"/>
              </w:rPr>
              <w:t>ABP Consultancy</w:t>
            </w:r>
            <w:r w:rsidR="00EA52AC"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 xml:space="preserve"> כספק יחיד לצורך </w:t>
            </w:r>
            <w:proofErr w:type="spellStart"/>
            <w:r w:rsidR="00EA52AC"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>הענין</w:t>
            </w:r>
            <w:proofErr w:type="spellEnd"/>
            <w:r w:rsidR="00EA52AC"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>, בשל היעילות לרכישה של הרישוי</w:t>
            </w:r>
            <w:r w:rsidR="000A14F5"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 xml:space="preserve">, </w:t>
            </w:r>
            <w:r w:rsidR="001422C0"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 xml:space="preserve">כאשר </w:t>
            </w:r>
            <w:r w:rsidR="001A575D">
              <w:rPr>
                <w:rFonts w:asciiTheme="minorBidi" w:hAnsiTheme="minorBidi" w:cstheme="minorBidi" w:hint="cs"/>
                <w:b/>
                <w:sz w:val="21"/>
                <w:szCs w:val="21"/>
                <w:rtl/>
              </w:rPr>
              <w:t>לא חל שינוי בעלויות הרישוי.</w:t>
            </w:r>
          </w:p>
        </w:tc>
      </w:tr>
    </w:tbl>
    <w:p w14:paraId="12CB6B45" w14:textId="01046E6E" w:rsidR="00222867" w:rsidRPr="00AF57E9" w:rsidRDefault="009C3FDC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20DEE74C" w14:textId="53669532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225C0F0D" w14:textId="1E2DB644" w:rsidR="00222867" w:rsidRPr="00AF57E9" w:rsidRDefault="009C3FDC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40BA214A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3F9BFD3B" w14:textId="756D7A04" w:rsidR="00222867" w:rsidRPr="00AF57E9" w:rsidRDefault="0089405A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>
        <w:rPr>
          <w:rFonts w:asciiTheme="minorBidi" w:hAnsiTheme="minorBidi" w:cstheme="minorBidi"/>
          <w:b/>
          <w:noProof/>
          <w:sz w:val="21"/>
          <w:szCs w:val="21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EEEF8E" wp14:editId="44541A4A">
                <wp:simplePos x="0" y="0"/>
                <wp:positionH relativeFrom="column">
                  <wp:posOffset>599607</wp:posOffset>
                </wp:positionH>
                <wp:positionV relativeFrom="paragraph">
                  <wp:posOffset>154784</wp:posOffset>
                </wp:positionV>
                <wp:extent cx="471848" cy="382249"/>
                <wp:effectExtent l="0" t="0" r="23495" b="18415"/>
                <wp:wrapNone/>
                <wp:docPr id="1" name="צורה חופשית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1848" cy="382249"/>
                        </a:xfrm>
                        <a:custGeom>
                          <a:avLst/>
                          <a:gdLst>
                            <a:gd name="connsiteX0" fmla="*/ 74950 w 471848"/>
                            <a:gd name="connsiteY0" fmla="*/ 82446 h 382249"/>
                            <a:gd name="connsiteX1" fmla="*/ 164891 w 471848"/>
                            <a:gd name="connsiteY1" fmla="*/ 149901 h 382249"/>
                            <a:gd name="connsiteX2" fmla="*/ 194872 w 471848"/>
                            <a:gd name="connsiteY2" fmla="*/ 172387 h 382249"/>
                            <a:gd name="connsiteX3" fmla="*/ 254832 w 471848"/>
                            <a:gd name="connsiteY3" fmla="*/ 217357 h 382249"/>
                            <a:gd name="connsiteX4" fmla="*/ 299803 w 471848"/>
                            <a:gd name="connsiteY4" fmla="*/ 254833 h 382249"/>
                            <a:gd name="connsiteX5" fmla="*/ 37475 w 471848"/>
                            <a:gd name="connsiteY5" fmla="*/ 262328 h 382249"/>
                            <a:gd name="connsiteX6" fmla="*/ 14990 w 471848"/>
                            <a:gd name="connsiteY6" fmla="*/ 277318 h 382249"/>
                            <a:gd name="connsiteX7" fmla="*/ 0 w 471848"/>
                            <a:gd name="connsiteY7" fmla="*/ 307298 h 382249"/>
                            <a:gd name="connsiteX8" fmla="*/ 7495 w 471848"/>
                            <a:gd name="connsiteY8" fmla="*/ 329783 h 382249"/>
                            <a:gd name="connsiteX9" fmla="*/ 52465 w 471848"/>
                            <a:gd name="connsiteY9" fmla="*/ 359764 h 382249"/>
                            <a:gd name="connsiteX10" fmla="*/ 97436 w 471848"/>
                            <a:gd name="connsiteY10" fmla="*/ 374754 h 382249"/>
                            <a:gd name="connsiteX11" fmla="*/ 119921 w 471848"/>
                            <a:gd name="connsiteY11" fmla="*/ 382249 h 382249"/>
                            <a:gd name="connsiteX12" fmla="*/ 179882 w 471848"/>
                            <a:gd name="connsiteY12" fmla="*/ 337279 h 382249"/>
                            <a:gd name="connsiteX13" fmla="*/ 217357 w 471848"/>
                            <a:gd name="connsiteY13" fmla="*/ 269823 h 382249"/>
                            <a:gd name="connsiteX14" fmla="*/ 232347 w 471848"/>
                            <a:gd name="connsiteY14" fmla="*/ 247338 h 382249"/>
                            <a:gd name="connsiteX15" fmla="*/ 262327 w 471848"/>
                            <a:gd name="connsiteY15" fmla="*/ 187377 h 382249"/>
                            <a:gd name="connsiteX16" fmla="*/ 269823 w 471848"/>
                            <a:gd name="connsiteY16" fmla="*/ 157397 h 382249"/>
                            <a:gd name="connsiteX17" fmla="*/ 277318 w 471848"/>
                            <a:gd name="connsiteY17" fmla="*/ 134911 h 382249"/>
                            <a:gd name="connsiteX18" fmla="*/ 307298 w 471848"/>
                            <a:gd name="connsiteY18" fmla="*/ 82446 h 382249"/>
                            <a:gd name="connsiteX19" fmla="*/ 329783 w 471848"/>
                            <a:gd name="connsiteY19" fmla="*/ 52465 h 382249"/>
                            <a:gd name="connsiteX20" fmla="*/ 344773 w 471848"/>
                            <a:gd name="connsiteY20" fmla="*/ 29980 h 382249"/>
                            <a:gd name="connsiteX21" fmla="*/ 389744 w 471848"/>
                            <a:gd name="connsiteY21" fmla="*/ 0 h 382249"/>
                            <a:gd name="connsiteX22" fmla="*/ 449704 w 471848"/>
                            <a:gd name="connsiteY22" fmla="*/ 7495 h 382249"/>
                            <a:gd name="connsiteX23" fmla="*/ 464695 w 471848"/>
                            <a:gd name="connsiteY23" fmla="*/ 29980 h 3822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471848" h="382249">
                              <a:moveTo>
                                <a:pt x="74950" y="82446"/>
                              </a:moveTo>
                              <a:lnTo>
                                <a:pt x="164891" y="149901"/>
                              </a:lnTo>
                              <a:cubicBezTo>
                                <a:pt x="174885" y="157396"/>
                                <a:pt x="183699" y="166800"/>
                                <a:pt x="194872" y="172387"/>
                              </a:cubicBezTo>
                              <a:cubicBezTo>
                                <a:pt x="247477" y="198689"/>
                                <a:pt x="204323" y="173162"/>
                                <a:pt x="254832" y="217357"/>
                              </a:cubicBezTo>
                              <a:cubicBezTo>
                                <a:pt x="326080" y="279698"/>
                                <a:pt x="255834" y="210861"/>
                                <a:pt x="299803" y="254833"/>
                              </a:cubicBezTo>
                              <a:cubicBezTo>
                                <a:pt x="212360" y="257331"/>
                                <a:pt x="124682" y="255443"/>
                                <a:pt x="37475" y="262328"/>
                              </a:cubicBezTo>
                              <a:cubicBezTo>
                                <a:pt x="28495" y="263037"/>
                                <a:pt x="20757" y="270398"/>
                                <a:pt x="14990" y="277318"/>
                              </a:cubicBezTo>
                              <a:cubicBezTo>
                                <a:pt x="7837" y="285901"/>
                                <a:pt x="4997" y="297305"/>
                                <a:pt x="0" y="307298"/>
                              </a:cubicBezTo>
                              <a:cubicBezTo>
                                <a:pt x="2498" y="314793"/>
                                <a:pt x="3430" y="323008"/>
                                <a:pt x="7495" y="329783"/>
                              </a:cubicBezTo>
                              <a:cubicBezTo>
                                <a:pt x="16526" y="344835"/>
                                <a:pt x="38077" y="354009"/>
                                <a:pt x="52465" y="359764"/>
                              </a:cubicBezTo>
                              <a:cubicBezTo>
                                <a:pt x="67136" y="365632"/>
                                <a:pt x="82446" y="369757"/>
                                <a:pt x="97436" y="374754"/>
                              </a:cubicBezTo>
                              <a:lnTo>
                                <a:pt x="119921" y="382249"/>
                              </a:lnTo>
                              <a:cubicBezTo>
                                <a:pt x="170771" y="348349"/>
                                <a:pt x="152152" y="365008"/>
                                <a:pt x="179882" y="337279"/>
                              </a:cubicBezTo>
                              <a:cubicBezTo>
                                <a:pt x="193074" y="297702"/>
                                <a:pt x="182994" y="321367"/>
                                <a:pt x="217357" y="269823"/>
                              </a:cubicBezTo>
                              <a:lnTo>
                                <a:pt x="232347" y="247338"/>
                              </a:lnTo>
                              <a:cubicBezTo>
                                <a:pt x="250750" y="173725"/>
                                <a:pt x="224108" y="263813"/>
                                <a:pt x="262327" y="187377"/>
                              </a:cubicBezTo>
                              <a:cubicBezTo>
                                <a:pt x="266934" y="178164"/>
                                <a:pt x="266993" y="167302"/>
                                <a:pt x="269823" y="157397"/>
                              </a:cubicBezTo>
                              <a:cubicBezTo>
                                <a:pt x="271994" y="149800"/>
                                <a:pt x="274206" y="142173"/>
                                <a:pt x="277318" y="134911"/>
                              </a:cubicBezTo>
                              <a:cubicBezTo>
                                <a:pt x="286728" y="112953"/>
                                <a:pt x="293857" y="101264"/>
                                <a:pt x="307298" y="82446"/>
                              </a:cubicBezTo>
                              <a:cubicBezTo>
                                <a:pt x="314559" y="72281"/>
                                <a:pt x="322522" y="62630"/>
                                <a:pt x="329783" y="52465"/>
                              </a:cubicBezTo>
                              <a:cubicBezTo>
                                <a:pt x="335019" y="45135"/>
                                <a:pt x="337994" y="35912"/>
                                <a:pt x="344773" y="29980"/>
                              </a:cubicBezTo>
                              <a:cubicBezTo>
                                <a:pt x="358332" y="18116"/>
                                <a:pt x="389744" y="0"/>
                                <a:pt x="389744" y="0"/>
                              </a:cubicBezTo>
                              <a:cubicBezTo>
                                <a:pt x="409731" y="2498"/>
                                <a:pt x="431298" y="-685"/>
                                <a:pt x="449704" y="7495"/>
                              </a:cubicBezTo>
                              <a:cubicBezTo>
                                <a:pt x="505629" y="32350"/>
                                <a:pt x="434235" y="29980"/>
                                <a:pt x="464695" y="29980"/>
                              </a:cubicBez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CE6EA3" id="צורה חופשית 1" o:spid="_x0000_s1026" style="position:absolute;left:0;text-align:left;margin-left:47.2pt;margin-top:12.2pt;width:37.15pt;height:30.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71848,382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" path="m74950,82446r89941,67455c174885,157396,183699,166800,194872,172387v52605,26302,9451,775,59960,44970c326080,279698,255834,210861,299803,254833v-87443,2498,-175121,610,-262328,7495c28495,263037,20757,270398,14990,277318,7837,285901,4997,297305,,307298v2498,7495,3430,15710,7495,22485c16526,344835,38077,354009,52465,359764v14671,5868,29981,9993,44971,14990l119921,382249v50850,-33900,32231,-17241,59961,-44970c193074,297702,182994,321367,217357,269823r14990,-22485c250750,173725,224108,263813,262327,187377v4607,-9213,4666,-20075,7496,-29980c271994,149800,274206,142173,277318,134911v9410,-21958,16539,-33647,29980,-52465c314559,72281,322522,62630,329783,52465v5236,-7330,8211,-16553,14990,-22485c358332,18116,389744,,389744,v19987,2498,41554,-685,59960,7495c505629,32350,434235,29980,464695,29980e" filled="f" strokecolor="#243f60 [1604]" strokeweight="2pt">
                <v:path arrowok="t" o:connecttype="custom" o:connectlocs="74950,82446;164891,149901;194872,172387;254832,217357;299803,254833;37475,262328;14990,277318;0,307298;7495,329783;52465,359764;97436,374754;119921,382249;179882,337279;217357,269823;232347,247338;262327,187377;269823,157397;277318,134911;307298,82446;329783,52465;344773,29980;389744,0;449704,7495;464695,29980" o:connectangles="0,0,0,0,0,0,0,0,0,0,0,0,0,0,0,0,0,0,0,0,0,0,0,0"/>
              </v:shape>
            </w:pict>
          </mc:Fallback>
        </mc:AlternateContent>
      </w:r>
      <w:r w:rsidR="009B6B29"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797"/>
        <w:gridCol w:w="2825"/>
      </w:tblGrid>
      <w:tr w:rsidR="007548B0" w14:paraId="5AB8FEE8" w14:textId="77777777" w:rsidTr="00716843">
        <w:trPr>
          <w:trHeight w:val="475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6780" w14:textId="2877C369" w:rsidR="00F951F0" w:rsidRPr="00AF57E9" w:rsidRDefault="002D42DE" w:rsidP="00951D38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גיל שינפלד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4230" w14:textId="2FD59E88" w:rsidR="00222867" w:rsidRPr="00AF57E9" w:rsidRDefault="005362C1" w:rsidP="002D42DE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מנהל </w:t>
            </w:r>
            <w:r w:rsidR="002D42D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פ</w:t>
            </w:r>
            <w:r w:rsidR="0089405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יתוח מפעל מידע, </w:t>
            </w:r>
            <w:r w:rsidR="0089405A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br/>
            </w:r>
            <w:r w:rsidR="0089405A" w:rsidRPr="0089405A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אגף</w:t>
            </w:r>
            <w:r w:rsidR="0089405A" w:rsidRPr="0089405A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89405A" w:rsidRPr="0089405A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טכנולוגיות</w:t>
            </w:r>
            <w:r w:rsidR="0089405A" w:rsidRPr="0089405A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89405A" w:rsidRPr="0089405A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דיגיטליות</w:t>
            </w:r>
            <w:r w:rsidR="0089405A" w:rsidRPr="0089405A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89405A" w:rsidRPr="0089405A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ודאטה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F71E" w14:textId="4A8A7ADC" w:rsidR="00222867" w:rsidRPr="002D0A07" w:rsidRDefault="009C3FDC" w:rsidP="00B07843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03D4966C" w14:textId="77777777" w:rsidTr="00F951F0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617EF4A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F4397AA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F1E2DEC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0D9B5EFD" w14:textId="77777777" w:rsidR="00222867" w:rsidRDefault="009C3FDC" w:rsidP="00222867">
      <w:pPr>
        <w:rPr>
          <w:rtl/>
        </w:rPr>
      </w:pPr>
    </w:p>
    <w:p w14:paraId="1C97DAC4" w14:textId="77777777" w:rsidR="00644B5F" w:rsidRPr="00572407" w:rsidRDefault="00644B5F" w:rsidP="00644B5F">
      <w:pPr>
        <w:rPr>
          <w:rFonts w:asciiTheme="minorBidi" w:hAnsiTheme="minorBidi" w:cstheme="minorBidi"/>
          <w:b/>
          <w:sz w:val="21"/>
          <w:szCs w:val="21"/>
          <w:rtl/>
        </w:rPr>
      </w:pP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בהתאם לסעיף 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2.7.4.3.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להוראת </w:t>
      </w:r>
      <w:proofErr w:type="spellStart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תכ"מ</w:t>
      </w:r>
      <w:proofErr w:type="spellEnd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7.3.6.2 שכותרתה "בחינת קיומם של ספקים ומיזמים" (מהדורה 07, תת מהדורה 01) והואיל ובעל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הסמכות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המקצועית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במשרד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אינו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עובד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מדינה, הנני מאשר בחתימתי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האמור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הדעת, לאחר </w:t>
      </w:r>
      <w:proofErr w:type="spellStart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שוידאתי</w:t>
      </w:r>
      <w:proofErr w:type="spellEnd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כי כותב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חתום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תצהיר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בדבר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העדר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ניגוד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עניינים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.</w:t>
      </w:r>
    </w:p>
    <w:p w14:paraId="08B0564A" w14:textId="77777777" w:rsidR="00644B5F" w:rsidRDefault="00644B5F" w:rsidP="00644B5F">
      <w:pPr>
        <w:rPr>
          <w:rtl/>
        </w:rPr>
      </w:pP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644B5F" w:rsidRPr="00AF57E9" w14:paraId="76441677" w14:textId="77777777" w:rsidTr="004B0DE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1A7D" w14:textId="32074166" w:rsidR="00644B5F" w:rsidRPr="0053500C" w:rsidRDefault="00A626C3" w:rsidP="004B0DE4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נחמה ויינר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423CC" w14:textId="2285A0D5" w:rsidR="00644B5F" w:rsidRPr="0053500C" w:rsidRDefault="00A626C3" w:rsidP="004B0DE4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מנהלת תחום רכש והתקשרויות 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22A7" w14:textId="414B2AE5" w:rsidR="00644B5F" w:rsidRPr="00AF57E9" w:rsidRDefault="00A626C3" w:rsidP="004B0DE4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  <w:lang w:eastAsia="he-IL"/>
              </w:rPr>
              <w:drawing>
                <wp:anchor distT="0" distB="0" distL="114300" distR="114300" simplePos="0" relativeHeight="251659264" behindDoc="0" locked="0" layoutInCell="1" allowOverlap="1" wp14:anchorId="7BB9751F" wp14:editId="45B21AD4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1270</wp:posOffset>
                  </wp:positionV>
                  <wp:extent cx="1285875" cy="556260"/>
                  <wp:effectExtent l="0" t="0" r="9525" b="0"/>
                  <wp:wrapSquare wrapText="bothSides"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תמונה 3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556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44B5F" w:rsidRPr="00AF57E9" w14:paraId="2D0EB4C7" w14:textId="77777777" w:rsidTr="004B0DE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D1EBD1C" w14:textId="77777777" w:rsidR="00644B5F" w:rsidRPr="00AF57E9" w:rsidRDefault="00644B5F" w:rsidP="004B0DE4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שם </w:t>
            </w:r>
            <w:r>
              <w:rPr>
                <w:rFonts w:asciiTheme="minorBidi" w:hAnsiTheme="minorBidi" w:cstheme="minorBidi" w:hint="cs"/>
                <w:bCs/>
                <w:sz w:val="21"/>
                <w:szCs w:val="21"/>
                <w:rtl/>
              </w:rPr>
              <w:t>מלא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F49988B" w14:textId="77777777" w:rsidR="00644B5F" w:rsidRPr="00AF57E9" w:rsidRDefault="00644B5F" w:rsidP="004B0DE4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56DB6E9" w14:textId="77777777" w:rsidR="00644B5F" w:rsidRPr="00AF57E9" w:rsidRDefault="00644B5F" w:rsidP="004B0DE4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283A0F9C" w14:textId="77777777" w:rsidR="00644B5F" w:rsidRPr="00817FBA" w:rsidRDefault="00644B5F" w:rsidP="00644B5F"/>
    <w:p w14:paraId="56759AED" w14:textId="77777777" w:rsidR="00572407" w:rsidRPr="00817FBA" w:rsidRDefault="00572407" w:rsidP="00572407"/>
    <w:sectPr w:rsidR="00572407" w:rsidRPr="00817FBA" w:rsidSect="00DE4C1B">
      <w:headerReference w:type="default" r:id="rId12"/>
      <w:footerReference w:type="default" r:id="rId13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66472" w14:textId="77777777" w:rsidR="00555F18" w:rsidRDefault="00555F18">
      <w:r>
        <w:separator/>
      </w:r>
    </w:p>
  </w:endnote>
  <w:endnote w:type="continuationSeparator" w:id="0">
    <w:p w14:paraId="4686022A" w14:textId="77777777" w:rsidR="00555F18" w:rsidRDefault="00555F18">
      <w:r>
        <w:continuationSeparator/>
      </w:r>
    </w:p>
  </w:endnote>
  <w:endnote w:type="continuationNotice" w:id="1">
    <w:p w14:paraId="139F45FE" w14:textId="77777777" w:rsidR="00555F18" w:rsidRDefault="00555F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55E58ED4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0E9737D2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0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5A45215E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291E0830" w14:textId="065AF49E"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253368">
            <w:rPr>
              <w:rStyle w:val="af"/>
              <w:rFonts w:ascii="Arial" w:hAnsi="Arial"/>
              <w:noProof/>
              <w:color w:val="FFFFFF" w:themeColor="background1"/>
              <w:rtl/>
            </w:rPr>
            <w:t>1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253368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002CE8A4" w14:textId="77777777" w:rsidR="00354861" w:rsidRPr="0098529F" w:rsidRDefault="009C3FDC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366FDA" w14:paraId="617FEB0C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62A53E25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784E0594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6438ED6F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76F9A01A" w14:textId="77777777"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 xml:space="preserve">מנהל </w:t>
          </w:r>
          <w:proofErr w:type="spellStart"/>
          <w:r w:rsidRPr="0098529F">
            <w:rPr>
              <w:rFonts w:ascii="Arial" w:hAnsi="Arial"/>
              <w:rtl/>
            </w:rPr>
            <w:t>מינהל</w:t>
          </w:r>
          <w:proofErr w:type="spellEnd"/>
          <w:r w:rsidRPr="0098529F">
            <w:rPr>
              <w:rFonts w:ascii="Arial" w:hAnsi="Arial"/>
              <w:rtl/>
            </w:rPr>
            <w:t xml:space="preserve"> הרכש הממשלתי</w:t>
          </w:r>
        </w:p>
      </w:tc>
    </w:tr>
    <w:tr w:rsidR="007548B0" w14:paraId="1F15CFDD" w14:textId="77777777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036910E4" w14:textId="77777777"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 xml:space="preserve">אתר הוראות </w:t>
          </w:r>
          <w:proofErr w:type="spellStart"/>
          <w:r>
            <w:rPr>
              <w:rFonts w:ascii="Arial" w:hAnsi="Arial"/>
              <w:rtl/>
            </w:rPr>
            <w:t>תכ"ם</w:t>
          </w:r>
          <w:proofErr w:type="spellEnd"/>
          <w:r>
            <w:rPr>
              <w:rFonts w:ascii="Arial" w:hAnsi="Arial"/>
              <w:rtl/>
            </w:rPr>
            <w:t>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 xml:space="preserve">קישור לאתר הוראות </w:t>
            </w:r>
            <w:proofErr w:type="spellStart"/>
            <w:r>
              <w:rPr>
                <w:rStyle w:val="Hyperlink"/>
                <w:sz w:val="22"/>
                <w:szCs w:val="22"/>
                <w:rtl/>
              </w:rPr>
              <w:t>התכ"ם</w:t>
            </w:r>
            <w:proofErr w:type="spellEnd"/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14:paraId="70B9B306" w14:textId="77777777"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0"/>
  </w:tbl>
  <w:p w14:paraId="22D40D4E" w14:textId="77777777" w:rsidR="00E678BB" w:rsidRPr="00354861" w:rsidRDefault="009C3FDC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EBBEC" w14:textId="77777777" w:rsidR="00555F18" w:rsidRDefault="00555F18">
      <w:r>
        <w:separator/>
      </w:r>
    </w:p>
  </w:footnote>
  <w:footnote w:type="continuationSeparator" w:id="0">
    <w:p w14:paraId="1497CB7A" w14:textId="77777777" w:rsidR="00555F18" w:rsidRDefault="00555F18">
      <w:r>
        <w:continuationSeparator/>
      </w:r>
    </w:p>
  </w:footnote>
  <w:footnote w:type="continuationNotice" w:id="1">
    <w:p w14:paraId="40C749C1" w14:textId="77777777" w:rsidR="00555F18" w:rsidRDefault="00555F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618EF851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58566F45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06F78AA8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2F1DA29B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44D9187D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30BE6286" wp14:editId="12D68EF7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578D3DD0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60893C90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0BE53EA7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74A13414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757D1EF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41005DBA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1EF3D38D" w14:textId="77777777" w:rsidR="009220EC" w:rsidRPr="00D84715" w:rsidRDefault="009C3FDC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0B078764" w14:textId="77777777" w:rsidR="009220EC" w:rsidRDefault="009C3FDC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3AE1BF86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017D5A5D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2D918F7C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46188E66" w14:textId="77777777" w:rsidR="003D6D13" w:rsidRPr="00D84715" w:rsidRDefault="009C3FDC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371BBE97" w14:textId="77777777" w:rsidR="003D6D13" w:rsidRPr="00D84715" w:rsidRDefault="009C3FDC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3E6B7109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3ADC395E" w14:textId="77777777"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38AC7D14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443A54B3" w14:textId="77777777" w:rsidR="009220EC" w:rsidRPr="00D84715" w:rsidRDefault="009C3FDC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0CD029E7" w14:textId="77777777" w:rsidR="009220EC" w:rsidRPr="00D84715" w:rsidRDefault="009C3FDC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28E43259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56C5959" w14:textId="77777777"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33FAB8DD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4C47489F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65B9EC3A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28A85F90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E66DFC4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BA354D8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3492BA52" w14:textId="77777777" w:rsidR="00E678BB" w:rsidRPr="00D84715" w:rsidRDefault="009C3FDC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C6D20"/>
    <w:multiLevelType w:val="hybridMultilevel"/>
    <w:tmpl w:val="F1641F9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61149E4"/>
    <w:multiLevelType w:val="hybridMultilevel"/>
    <w:tmpl w:val="A8901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1D3568"/>
    <w:multiLevelType w:val="hybridMultilevel"/>
    <w:tmpl w:val="500C5F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4A7944BD"/>
    <w:multiLevelType w:val="hybridMultilevel"/>
    <w:tmpl w:val="0E148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10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2" w15:restartNumberingAfterBreak="0">
    <w:nsid w:val="71FD5A16"/>
    <w:multiLevelType w:val="hybridMultilevel"/>
    <w:tmpl w:val="24204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6E0E7A"/>
    <w:multiLevelType w:val="multilevel"/>
    <w:tmpl w:val="0409001D"/>
    <w:numStyleLink w:val="SolelBulletList1"/>
  </w:abstractNum>
  <w:abstractNum w:abstractNumId="14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5"/>
  </w:num>
  <w:num w:numId="2">
    <w:abstractNumId w:val="9"/>
  </w:num>
  <w:num w:numId="3">
    <w:abstractNumId w:val="1"/>
  </w:num>
  <w:num w:numId="4">
    <w:abstractNumId w:val="10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11"/>
  </w:num>
  <w:num w:numId="10">
    <w:abstractNumId w:val="14"/>
  </w:num>
  <w:num w:numId="11">
    <w:abstractNumId w:val="13"/>
  </w:num>
  <w:num w:numId="12">
    <w:abstractNumId w:val="7"/>
  </w:num>
  <w:num w:numId="13">
    <w:abstractNumId w:val="12"/>
  </w:num>
  <w:num w:numId="14">
    <w:abstractNumId w:val="3"/>
  </w:num>
  <w:num w:numId="15">
    <w:abstractNumId w:val="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8B0"/>
    <w:rsid w:val="00001D45"/>
    <w:rsid w:val="000037D9"/>
    <w:rsid w:val="00024B2A"/>
    <w:rsid w:val="00031277"/>
    <w:rsid w:val="00040FE9"/>
    <w:rsid w:val="00041867"/>
    <w:rsid w:val="000442DA"/>
    <w:rsid w:val="00060A8C"/>
    <w:rsid w:val="000743E9"/>
    <w:rsid w:val="0009201B"/>
    <w:rsid w:val="000A14F5"/>
    <w:rsid w:val="000A1D9D"/>
    <w:rsid w:val="000C0F8C"/>
    <w:rsid w:val="000F3163"/>
    <w:rsid w:val="001243F3"/>
    <w:rsid w:val="001422C0"/>
    <w:rsid w:val="001921C7"/>
    <w:rsid w:val="00194455"/>
    <w:rsid w:val="001A575D"/>
    <w:rsid w:val="001B1929"/>
    <w:rsid w:val="001B23D8"/>
    <w:rsid w:val="001B27BD"/>
    <w:rsid w:val="001D4237"/>
    <w:rsid w:val="001D61CD"/>
    <w:rsid w:val="00214964"/>
    <w:rsid w:val="00221AC6"/>
    <w:rsid w:val="00253368"/>
    <w:rsid w:val="00263AB4"/>
    <w:rsid w:val="00291904"/>
    <w:rsid w:val="002921F5"/>
    <w:rsid w:val="002921FD"/>
    <w:rsid w:val="002C51C4"/>
    <w:rsid w:val="002D0A07"/>
    <w:rsid w:val="002D42DE"/>
    <w:rsid w:val="002D5C29"/>
    <w:rsid w:val="002D5CA0"/>
    <w:rsid w:val="002D7938"/>
    <w:rsid w:val="002E159A"/>
    <w:rsid w:val="002E19E8"/>
    <w:rsid w:val="00311991"/>
    <w:rsid w:val="003232D2"/>
    <w:rsid w:val="00336CDD"/>
    <w:rsid w:val="00352CB6"/>
    <w:rsid w:val="00366FDA"/>
    <w:rsid w:val="00375B9D"/>
    <w:rsid w:val="00382632"/>
    <w:rsid w:val="003A6128"/>
    <w:rsid w:val="003C55A8"/>
    <w:rsid w:val="003D78DF"/>
    <w:rsid w:val="00411D28"/>
    <w:rsid w:val="00421075"/>
    <w:rsid w:val="00423EFB"/>
    <w:rsid w:val="00451144"/>
    <w:rsid w:val="004532FF"/>
    <w:rsid w:val="00460A96"/>
    <w:rsid w:val="004A4352"/>
    <w:rsid w:val="004B205C"/>
    <w:rsid w:val="004C2709"/>
    <w:rsid w:val="004D5756"/>
    <w:rsid w:val="004E0B2C"/>
    <w:rsid w:val="004E6B4D"/>
    <w:rsid w:val="004E71C3"/>
    <w:rsid w:val="0050636E"/>
    <w:rsid w:val="005130CB"/>
    <w:rsid w:val="00514ED8"/>
    <w:rsid w:val="005303C0"/>
    <w:rsid w:val="00531201"/>
    <w:rsid w:val="005362C1"/>
    <w:rsid w:val="00555F18"/>
    <w:rsid w:val="00561913"/>
    <w:rsid w:val="00572407"/>
    <w:rsid w:val="00592CC1"/>
    <w:rsid w:val="005A17E8"/>
    <w:rsid w:val="005C0E89"/>
    <w:rsid w:val="005D346C"/>
    <w:rsid w:val="005E6399"/>
    <w:rsid w:val="005F77D0"/>
    <w:rsid w:val="00613AC4"/>
    <w:rsid w:val="006401F5"/>
    <w:rsid w:val="006434AA"/>
    <w:rsid w:val="00643A6D"/>
    <w:rsid w:val="00643FC1"/>
    <w:rsid w:val="00644B5F"/>
    <w:rsid w:val="00647BDE"/>
    <w:rsid w:val="00661D35"/>
    <w:rsid w:val="00675430"/>
    <w:rsid w:val="006C474E"/>
    <w:rsid w:val="006E7298"/>
    <w:rsid w:val="006E7F97"/>
    <w:rsid w:val="006F14EA"/>
    <w:rsid w:val="00716843"/>
    <w:rsid w:val="00716A9E"/>
    <w:rsid w:val="00733C08"/>
    <w:rsid w:val="00734E0E"/>
    <w:rsid w:val="0073619F"/>
    <w:rsid w:val="007409CA"/>
    <w:rsid w:val="00743BB3"/>
    <w:rsid w:val="00750616"/>
    <w:rsid w:val="00754171"/>
    <w:rsid w:val="007548B0"/>
    <w:rsid w:val="007562C7"/>
    <w:rsid w:val="007C4A53"/>
    <w:rsid w:val="007D20D2"/>
    <w:rsid w:val="007D6F87"/>
    <w:rsid w:val="007E34E9"/>
    <w:rsid w:val="007E454F"/>
    <w:rsid w:val="007E6DCC"/>
    <w:rsid w:val="00801113"/>
    <w:rsid w:val="00870F94"/>
    <w:rsid w:val="00871270"/>
    <w:rsid w:val="0089405A"/>
    <w:rsid w:val="008B51BA"/>
    <w:rsid w:val="0092223F"/>
    <w:rsid w:val="00951D38"/>
    <w:rsid w:val="00984D2D"/>
    <w:rsid w:val="009901BC"/>
    <w:rsid w:val="009902E1"/>
    <w:rsid w:val="00995809"/>
    <w:rsid w:val="009B6B29"/>
    <w:rsid w:val="009C3FDC"/>
    <w:rsid w:val="009F706C"/>
    <w:rsid w:val="009F7FB7"/>
    <w:rsid w:val="00A102DC"/>
    <w:rsid w:val="00A2351E"/>
    <w:rsid w:val="00A27C2C"/>
    <w:rsid w:val="00A33382"/>
    <w:rsid w:val="00A626C3"/>
    <w:rsid w:val="00A662F8"/>
    <w:rsid w:val="00A904CE"/>
    <w:rsid w:val="00A94181"/>
    <w:rsid w:val="00AA7B22"/>
    <w:rsid w:val="00AB1A09"/>
    <w:rsid w:val="00AD0242"/>
    <w:rsid w:val="00AE30BF"/>
    <w:rsid w:val="00AF173F"/>
    <w:rsid w:val="00B07843"/>
    <w:rsid w:val="00B142B6"/>
    <w:rsid w:val="00B43868"/>
    <w:rsid w:val="00B53C37"/>
    <w:rsid w:val="00B543EB"/>
    <w:rsid w:val="00B627FE"/>
    <w:rsid w:val="00B80E92"/>
    <w:rsid w:val="00B85624"/>
    <w:rsid w:val="00B94314"/>
    <w:rsid w:val="00B948B4"/>
    <w:rsid w:val="00BB4347"/>
    <w:rsid w:val="00BB56E6"/>
    <w:rsid w:val="00BC4C4D"/>
    <w:rsid w:val="00BF23BC"/>
    <w:rsid w:val="00BF2930"/>
    <w:rsid w:val="00BF2985"/>
    <w:rsid w:val="00C0537B"/>
    <w:rsid w:val="00C22292"/>
    <w:rsid w:val="00C25927"/>
    <w:rsid w:val="00C27542"/>
    <w:rsid w:val="00C35E1C"/>
    <w:rsid w:val="00C43315"/>
    <w:rsid w:val="00C44112"/>
    <w:rsid w:val="00C63649"/>
    <w:rsid w:val="00C70AF8"/>
    <w:rsid w:val="00C968E8"/>
    <w:rsid w:val="00CF43A9"/>
    <w:rsid w:val="00CF5CF0"/>
    <w:rsid w:val="00D03F6C"/>
    <w:rsid w:val="00D04CF6"/>
    <w:rsid w:val="00D11B38"/>
    <w:rsid w:val="00D11D64"/>
    <w:rsid w:val="00D208B3"/>
    <w:rsid w:val="00D20E21"/>
    <w:rsid w:val="00D46559"/>
    <w:rsid w:val="00D47210"/>
    <w:rsid w:val="00D50C6A"/>
    <w:rsid w:val="00D66609"/>
    <w:rsid w:val="00D762CF"/>
    <w:rsid w:val="00D83F34"/>
    <w:rsid w:val="00D85D82"/>
    <w:rsid w:val="00DA1E22"/>
    <w:rsid w:val="00E630D4"/>
    <w:rsid w:val="00E8203D"/>
    <w:rsid w:val="00EA21DA"/>
    <w:rsid w:val="00EA52AC"/>
    <w:rsid w:val="00EC145B"/>
    <w:rsid w:val="00EC4051"/>
    <w:rsid w:val="00ED1B15"/>
    <w:rsid w:val="00EE0C1D"/>
    <w:rsid w:val="00EE6193"/>
    <w:rsid w:val="00F15B21"/>
    <w:rsid w:val="00F34F0B"/>
    <w:rsid w:val="00F607D3"/>
    <w:rsid w:val="00F67A4E"/>
    <w:rsid w:val="00F74603"/>
    <w:rsid w:val="00F951F0"/>
    <w:rsid w:val="00FC74F3"/>
    <w:rsid w:val="00FD0BAA"/>
    <w:rsid w:val="00FE434F"/>
    <w:rsid w:val="0A30899D"/>
    <w:rsid w:val="5920A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F280E7"/>
  <w15:docId w15:val="{4C90B2FA-71F2-4584-9715-0BBB43528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  <w:style w:type="character" w:customStyle="1" w:styleId="hps">
    <w:name w:val="hps"/>
    <w:rsid w:val="00E63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67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C65C39D62144B84C8CD92CBAEC9AE1D1" ma:contentTypeVersion="4" ma:contentTypeDescription="צור מסמך חדש." ma:contentTypeScope="" ma:versionID="77606725fbc3b1528dcc10c162dd92fc">
  <xsd:schema xmlns:xsd="http://www.w3.org/2001/XMLSchema" xmlns:xs="http://www.w3.org/2001/XMLSchema" xmlns:p="http://schemas.microsoft.com/office/2006/metadata/properties" xmlns:ns2="ca91cad1-afc9-4e7a-98d6-771d7fa041fa" targetNamespace="http://schemas.microsoft.com/office/2006/metadata/properties" ma:root="true" ma:fieldsID="0bf4df04772a2699bd6d2701cbfdd186" ns2:_="">
    <xsd:import namespace="ca91cad1-afc9-4e7a-98d6-771d7fa041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91cad1-afc9-4e7a-98d6-771d7fa04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258AC0-A340-4604-8F2E-F4B59DA1A8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FF55BED-2479-4242-A874-D6A6D98A2E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91cad1-afc9-4e7a-98d6-771d7fa041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1</TotalTime>
  <Pages>2</Pages>
  <Words>449</Words>
  <Characters>2245</Characters>
  <Application>Microsoft Office Word</Application>
  <DocSecurity>4</DocSecurity>
  <Lines>18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Paz</dc:creator>
  <cp:lastModifiedBy>חן כהן</cp:lastModifiedBy>
  <cp:revision>2</cp:revision>
  <cp:lastPrinted>2024-10-29T07:45:00Z</cp:lastPrinted>
  <dcterms:created xsi:type="dcterms:W3CDTF">2025-11-02T06:29:00Z</dcterms:created>
  <dcterms:modified xsi:type="dcterms:W3CDTF">2025-11-02T06:29:00Z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0x010100C65C39D62144B84C8CD92CBAEC9AE1D1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